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2375D5" w14:textId="65DCB1FB" w:rsidR="003A3BC7" w:rsidRPr="00B17A84" w:rsidRDefault="00B17A84" w:rsidP="00B61F90">
      <w:pPr>
        <w:rPr>
          <w:lang w:val="nb-NO"/>
        </w:rPr>
      </w:pPr>
      <w:bookmarkStart w:id="0" w:name="_GoBack"/>
      <w:r>
        <w:pict w14:anchorId="757223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357.75pt">
            <v:imagedata r:id="rId10" o:title="2020-06-29_GN_034"/>
          </v:shape>
        </w:pict>
      </w:r>
      <w:bookmarkEnd w:id="0"/>
      <w:r w:rsidR="003D7477" w:rsidRPr="00B17A84">
        <w:rPr>
          <w:lang w:val="nn-NO"/>
        </w:rPr>
        <w:t xml:space="preserve"> </w:t>
      </w:r>
      <w:r w:rsidR="003A3BC7" w:rsidRPr="00B17A84">
        <w:rPr>
          <w:lang w:val="nn-NO"/>
        </w:rPr>
        <w:t>Sørhaugøy</w:t>
      </w:r>
      <w:r w:rsidR="00C56263" w:rsidRPr="00B17A84">
        <w:rPr>
          <w:lang w:val="nn-NO"/>
        </w:rPr>
        <w:t xml:space="preserve"> fyrstasjon</w:t>
      </w:r>
      <w:r w:rsidR="003D7477" w:rsidRPr="00B17A84">
        <w:rPr>
          <w:lang w:val="nn-NO"/>
        </w:rPr>
        <w:t xml:space="preserve">, </w:t>
      </w:r>
      <w:r w:rsidR="00C56263" w:rsidRPr="00B17A84">
        <w:rPr>
          <w:lang w:val="nn-NO"/>
        </w:rPr>
        <w:t>kalt</w:t>
      </w:r>
      <w:r w:rsidR="003D7477" w:rsidRPr="00B17A84">
        <w:rPr>
          <w:lang w:val="nn-NO"/>
        </w:rPr>
        <w:t xml:space="preserve"> Tonjer, </w:t>
      </w:r>
      <w:r w:rsidR="003A3BC7" w:rsidRPr="00B17A84">
        <w:rPr>
          <w:lang w:val="nn-NO"/>
        </w:rPr>
        <w:t>i Haugesund</w:t>
      </w:r>
      <w:r w:rsidR="00C56263" w:rsidRPr="00B17A84">
        <w:rPr>
          <w:lang w:val="nn-NO"/>
        </w:rPr>
        <w:t xml:space="preserve">. </w:t>
      </w:r>
      <w:r w:rsidR="00C56263" w:rsidRPr="00B17A84">
        <w:rPr>
          <w:lang w:val="nb-NO"/>
        </w:rPr>
        <w:t xml:space="preserve">Nyrestaurert </w:t>
      </w:r>
      <w:r w:rsidR="00D42CF3" w:rsidRPr="00B17A84">
        <w:rPr>
          <w:lang w:val="nb-NO"/>
        </w:rPr>
        <w:t xml:space="preserve">etter ti års </w:t>
      </w:r>
      <w:r w:rsidR="00EA61F4" w:rsidRPr="00B17A84">
        <w:rPr>
          <w:lang w:val="nb-NO"/>
        </w:rPr>
        <w:t>arbeidsinnsats</w:t>
      </w:r>
      <w:r w:rsidR="00D42CF3" w:rsidRPr="00B17A84">
        <w:rPr>
          <w:lang w:val="nb-NO"/>
        </w:rPr>
        <w:t xml:space="preserve"> </w:t>
      </w:r>
      <w:r w:rsidR="00C56263" w:rsidRPr="00B17A84">
        <w:rPr>
          <w:lang w:val="nb-NO"/>
        </w:rPr>
        <w:t>i 2020</w:t>
      </w:r>
      <w:r w:rsidR="003A3BC7" w:rsidRPr="00B17A84">
        <w:rPr>
          <w:lang w:val="nb-NO"/>
        </w:rPr>
        <w:t xml:space="preserve">. </w:t>
      </w:r>
    </w:p>
    <w:p w14:paraId="010E24D0" w14:textId="250C263B" w:rsidR="003A3BC7" w:rsidRPr="00B17A84" w:rsidRDefault="003A3BC7" w:rsidP="003D7477">
      <w:pPr>
        <w:rPr>
          <w:lang w:val="nn-NO"/>
        </w:rPr>
      </w:pPr>
      <w:r w:rsidRPr="00B17A84">
        <w:rPr>
          <w:lang w:val="nn-NO"/>
        </w:rPr>
        <w:t>Foto: Grethe Nygaard/Haugalandmuseet</w:t>
      </w:r>
    </w:p>
    <w:p w14:paraId="1E08B555" w14:textId="77777777" w:rsidR="003A3BC7" w:rsidRPr="00B17A84" w:rsidRDefault="003A3BC7" w:rsidP="00B61F90">
      <w:pPr>
        <w:rPr>
          <w:lang w:val="nn-NO"/>
        </w:rPr>
      </w:pPr>
    </w:p>
    <w:p w14:paraId="4C223B9B" w14:textId="77777777" w:rsidR="003A3BC7" w:rsidRPr="00B17A84" w:rsidRDefault="003A3BC7" w:rsidP="00B61F90">
      <w:pPr>
        <w:rPr>
          <w:lang w:val="nn-NO"/>
        </w:rPr>
      </w:pPr>
    </w:p>
    <w:p w14:paraId="435603FE" w14:textId="77777777" w:rsidR="00A243BB" w:rsidRPr="00B17A84" w:rsidRDefault="00A243BB" w:rsidP="00B61F90">
      <w:pPr>
        <w:rPr>
          <w:lang w:val="nn-NO"/>
        </w:rPr>
      </w:pPr>
    </w:p>
    <w:p w14:paraId="484DADE4" w14:textId="693D169C" w:rsidR="00F65795" w:rsidRDefault="00A243BB" w:rsidP="00261C34">
      <w:pPr>
        <w:ind w:left="720"/>
      </w:pPr>
      <w:r w:rsidRPr="00B17A84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nn-NO"/>
        </w:rPr>
        <w:t xml:space="preserve">TILSKOTT: Frå Kulturdepartementet får Haugalandmuseet 1 million kroner i auka driftstilskott etter </w:t>
      </w:r>
      <w:r w:rsidR="00EA61F4" w:rsidRPr="00B17A84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nn-NO"/>
        </w:rPr>
        <w:t>museums</w:t>
      </w:r>
      <w:r w:rsidRPr="00B17A84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nn-NO"/>
        </w:rPr>
        <w:t xml:space="preserve">konsolideringa på Haugalandet. </w:t>
      </w:r>
      <w:r w:rsidR="00EA61F4" w:rsidRPr="00B17A84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nn-NO"/>
        </w:rPr>
        <w:t xml:space="preserve">I etterkant av museumsmeldinga som kom i vår har vi store forventningar om ei statleg satsing på kystkultur.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Takk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!</w:t>
      </w:r>
      <w:r w:rsidR="00261C34">
        <w:t xml:space="preserve"> </w:t>
      </w:r>
    </w:p>
    <w:p w14:paraId="6714EE13" w14:textId="77777777" w:rsidR="00DA3726" w:rsidRDefault="00F65795" w:rsidP="00593BF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8FE3E79" w14:textId="77777777" w:rsidR="00931E90" w:rsidRPr="00E72102" w:rsidRDefault="00931E90" w:rsidP="00B61F90">
      <w:pPr>
        <w:ind w:left="720"/>
      </w:pPr>
    </w:p>
    <w:sectPr w:rsidR="00931E90" w:rsidRPr="00E72102" w:rsidSect="00E72102">
      <w:headerReference w:type="default" r:id="rId11"/>
      <w:footerReference w:type="default" r:id="rId12"/>
      <w:type w:val="continuous"/>
      <w:pgSz w:w="11910" w:h="16840"/>
      <w:pgMar w:top="2835" w:right="578" w:bottom="816" w:left="578" w:header="709" w:footer="85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F9EF77" w14:textId="77777777" w:rsidR="00310A3D" w:rsidRDefault="00310A3D" w:rsidP="005A25B4">
      <w:r>
        <w:separator/>
      </w:r>
    </w:p>
  </w:endnote>
  <w:endnote w:type="continuationSeparator" w:id="0">
    <w:p w14:paraId="70D9557D" w14:textId="77777777" w:rsidR="00310A3D" w:rsidRDefault="00310A3D" w:rsidP="005A2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19067" w14:textId="77777777" w:rsidR="00962E44" w:rsidRDefault="00962E44">
    <w:pPr>
      <w:pStyle w:val="Bunntekst"/>
    </w:pPr>
    <w:r w:rsidRPr="00962E44">
      <w:rPr>
        <w:noProof/>
        <w:sz w:val="27"/>
        <w:lang w:val="nb-NO" w:eastAsia="nb-NO"/>
      </w:rPr>
      <w:drawing>
        <wp:anchor distT="0" distB="0" distL="114300" distR="114300" simplePos="0" relativeHeight="251666432" behindDoc="0" locked="0" layoutInCell="1" allowOverlap="1" wp14:anchorId="7DA33FD2" wp14:editId="7AD465FA">
          <wp:simplePos x="0" y="0"/>
          <wp:positionH relativeFrom="column">
            <wp:posOffset>3810</wp:posOffset>
          </wp:positionH>
          <wp:positionV relativeFrom="paragraph">
            <wp:posOffset>3810</wp:posOffset>
          </wp:positionV>
          <wp:extent cx="6829200" cy="414000"/>
          <wp:effectExtent l="0" t="0" r="0" b="0"/>
          <wp:wrapSquare wrapText="bothSides"/>
          <wp:docPr id="40" name="Bild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92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CC459" w14:textId="77777777" w:rsidR="00310A3D" w:rsidRDefault="00310A3D" w:rsidP="005A25B4">
      <w:r>
        <w:separator/>
      </w:r>
    </w:p>
  </w:footnote>
  <w:footnote w:type="continuationSeparator" w:id="0">
    <w:p w14:paraId="232BFCD3" w14:textId="77777777" w:rsidR="00310A3D" w:rsidRDefault="00310A3D" w:rsidP="005A25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EF7188" w14:textId="77777777" w:rsidR="005A25B4" w:rsidRPr="005A25B4" w:rsidRDefault="00E72102" w:rsidP="00E72102">
    <w:pPr>
      <w:spacing w:before="240"/>
      <w:ind w:left="100"/>
      <w:rPr>
        <w:sz w:val="18"/>
        <w:lang w:val="nb-NO"/>
      </w:rPr>
    </w:pPr>
    <w:r w:rsidRPr="00E72102">
      <w:rPr>
        <w:noProof/>
        <w:lang w:val="nb-NO" w:eastAsia="nb-NO"/>
      </w:rPr>
      <w:drawing>
        <wp:anchor distT="0" distB="0" distL="114300" distR="114300" simplePos="0" relativeHeight="251665408" behindDoc="0" locked="0" layoutInCell="1" allowOverlap="1" wp14:anchorId="3F3E61EB" wp14:editId="573F3BED">
          <wp:simplePos x="0" y="0"/>
          <wp:positionH relativeFrom="column">
            <wp:posOffset>1463675</wp:posOffset>
          </wp:positionH>
          <wp:positionV relativeFrom="paragraph">
            <wp:posOffset>148590</wp:posOffset>
          </wp:positionV>
          <wp:extent cx="4531995" cy="39370"/>
          <wp:effectExtent l="0" t="0" r="0" b="0"/>
          <wp:wrapSquare wrapText="bothSides"/>
          <wp:docPr id="42" name="Bild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1995" cy="39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2E44" w:rsidRPr="003A2A5E">
      <w:rPr>
        <w:noProof/>
        <w:color w:val="231F20"/>
        <w:sz w:val="18"/>
        <w:lang w:val="nb-NO" w:eastAsia="nb-NO"/>
      </w:rPr>
      <w:drawing>
        <wp:anchor distT="0" distB="0" distL="114300" distR="114300" simplePos="0" relativeHeight="251663360" behindDoc="0" locked="0" layoutInCell="1" allowOverlap="1" wp14:anchorId="2FEADED9" wp14:editId="6073E5F3">
          <wp:simplePos x="0" y="0"/>
          <wp:positionH relativeFrom="column">
            <wp:posOffset>45176</wp:posOffset>
          </wp:positionH>
          <wp:positionV relativeFrom="paragraph">
            <wp:posOffset>29210</wp:posOffset>
          </wp:positionV>
          <wp:extent cx="1511935" cy="266065"/>
          <wp:effectExtent l="0" t="0" r="0" b="0"/>
          <wp:wrapSquare wrapText="bothSides"/>
          <wp:docPr id="37" name="Bild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266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2E44" w:rsidRPr="00A82466">
      <w:rPr>
        <w:noProof/>
        <w:lang w:val="nb-NO" w:eastAsia="nb-NO"/>
      </w:rPr>
      <w:drawing>
        <wp:anchor distT="0" distB="0" distL="114300" distR="114300" simplePos="0" relativeHeight="251661312" behindDoc="0" locked="0" layoutInCell="1" allowOverlap="1" wp14:anchorId="5949812E" wp14:editId="73ED9CBF">
          <wp:simplePos x="0" y="0"/>
          <wp:positionH relativeFrom="column">
            <wp:posOffset>5853521</wp:posOffset>
          </wp:positionH>
          <wp:positionV relativeFrom="paragraph">
            <wp:posOffset>1270</wp:posOffset>
          </wp:positionV>
          <wp:extent cx="807720" cy="1009015"/>
          <wp:effectExtent l="0" t="0" r="0" b="0"/>
          <wp:wrapSquare wrapText="bothSides"/>
          <wp:docPr id="38" name="Bild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1009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E32ED9" w14:textId="77777777" w:rsidR="005A25B4" w:rsidRDefault="005A25B4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A3D"/>
    <w:rsid w:val="000E0DDC"/>
    <w:rsid w:val="00261C34"/>
    <w:rsid w:val="002E1807"/>
    <w:rsid w:val="00310A3D"/>
    <w:rsid w:val="003A2A5E"/>
    <w:rsid w:val="003A3BC7"/>
    <w:rsid w:val="003D7477"/>
    <w:rsid w:val="003E0A83"/>
    <w:rsid w:val="00512C1E"/>
    <w:rsid w:val="00593BFE"/>
    <w:rsid w:val="005A25B4"/>
    <w:rsid w:val="005D730E"/>
    <w:rsid w:val="00775F27"/>
    <w:rsid w:val="00931E90"/>
    <w:rsid w:val="00962E44"/>
    <w:rsid w:val="00A15048"/>
    <w:rsid w:val="00A243BB"/>
    <w:rsid w:val="00A82466"/>
    <w:rsid w:val="00AD2705"/>
    <w:rsid w:val="00B17A84"/>
    <w:rsid w:val="00B531DE"/>
    <w:rsid w:val="00B61F90"/>
    <w:rsid w:val="00BD7AC5"/>
    <w:rsid w:val="00C56263"/>
    <w:rsid w:val="00C60D3C"/>
    <w:rsid w:val="00CA11BB"/>
    <w:rsid w:val="00CA6A52"/>
    <w:rsid w:val="00D42CF3"/>
    <w:rsid w:val="00DA3726"/>
    <w:rsid w:val="00E72102"/>
    <w:rsid w:val="00EA61F4"/>
    <w:rsid w:val="00EC3426"/>
    <w:rsid w:val="00F6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5A33172"/>
  <w15:docId w15:val="{00BC8E57-1D77-44C2-857C-D8D66254D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14"/>
      <w:szCs w:val="14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opptekst">
    <w:name w:val="header"/>
    <w:basedOn w:val="Normal"/>
    <w:link w:val="TopptekstTegn"/>
    <w:uiPriority w:val="99"/>
    <w:unhideWhenUsed/>
    <w:rsid w:val="005A25B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A25B4"/>
    <w:rPr>
      <w:rFonts w:ascii="Open Sans" w:eastAsia="Open Sans" w:hAnsi="Open Sans" w:cs="Open Sans"/>
    </w:rPr>
  </w:style>
  <w:style w:type="paragraph" w:styleId="Bunntekst">
    <w:name w:val="footer"/>
    <w:basedOn w:val="Normal"/>
    <w:link w:val="BunntekstTegn"/>
    <w:uiPriority w:val="99"/>
    <w:unhideWhenUsed/>
    <w:rsid w:val="005A25B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A25B4"/>
    <w:rPr>
      <w:rFonts w:ascii="Open Sans" w:eastAsia="Open Sans" w:hAnsi="Open Sans" w:cs="Open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36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k14371\AppData\Local\Microsoft\Windows\INetCache\Content.Outlook\YHXZ6GHS\Haugalandmuseet_brevm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9CC317776D42499163291B1BDEE7CC" ma:contentTypeVersion="14" ma:contentTypeDescription="Opprett et nytt dokument." ma:contentTypeScope="" ma:versionID="6f846d25960482618599ab765fc1a66c">
  <xsd:schema xmlns:xsd="http://www.w3.org/2001/XMLSchema" xmlns:xs="http://www.w3.org/2001/XMLSchema" xmlns:p="http://schemas.microsoft.com/office/2006/metadata/properties" xmlns:ns3="79875751-b6db-4f0c-875d-e6e7b1b3ed8d" xmlns:ns4="1a558b9f-4853-45a3-a961-2aff1a1bed76" targetNamespace="http://schemas.microsoft.com/office/2006/metadata/properties" ma:root="true" ma:fieldsID="b4ef7eafe3e54ed4a8b30f1a5f9af9fe" ns3:_="" ns4:_="">
    <xsd:import namespace="79875751-b6db-4f0c-875d-e6e7b1b3ed8d"/>
    <xsd:import namespace="1a558b9f-4853-45a3-a961-2aff1a1bed7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75751-b6db-4f0c-875d-e6e7b1b3e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58b9f-4853-45a3-a961-2aff1a1bed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A6C6D1-4350-4B8E-BB57-D7D012F624C1}">
  <ds:schemaRefs>
    <ds:schemaRef ds:uri="79875751-b6db-4f0c-875d-e6e7b1b3ed8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a558b9f-4853-45a3-a961-2aff1a1bed76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0090A7F-7F40-4FEE-BC9B-24A376E2AA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2A6BEF-C61C-4D12-B2A5-05E34F7564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875751-b6db-4f0c-875d-e6e7b1b3ed8d"/>
    <ds:schemaRef ds:uri="1a558b9f-4853-45a3-a961-2aff1a1be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1D205C-2DB2-4645-87C3-BFE6F64C4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Haugalandmuseet_brevmal</Template>
  <TotalTime>1</TotalTime>
  <Pages>1</Pages>
  <Words>64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Tveit, Fredrik Markhus</dc:creator>
  <cp:lastModifiedBy>Øvrebø, Grethe Lunde</cp:lastModifiedBy>
  <cp:revision>2</cp:revision>
  <dcterms:created xsi:type="dcterms:W3CDTF">2021-09-16T06:07:00Z</dcterms:created>
  <dcterms:modified xsi:type="dcterms:W3CDTF">2021-09-16T06:07:00Z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2020-03-26T00:00:00Z</vt:filetime>
  </property>
  <property fmtid="{D5CDD505-2E9C-101B-9397-08002B2CF9AE}" pid="5" name="ContentTypeId">
    <vt:lpwstr>0x0101009A9CC317776D42499163291B1BDEE7CC</vt:lpwstr>
  </property>
</Properties>
</file>